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0F5" w:rsidRDefault="00F70433">
      <w:pPr>
        <w:jc w:val="both"/>
        <w:rPr>
          <w:b/>
          <w:bCs/>
          <w:szCs w:val="24"/>
        </w:rPr>
      </w:pPr>
      <w:bookmarkStart w:id="0" w:name="OLE_LINK1"/>
      <w:bookmarkStart w:id="1" w:name="OLE_LINK3"/>
      <w:bookmarkStart w:id="2" w:name="_GoBack"/>
      <w:bookmarkEnd w:id="2"/>
      <w:r>
        <w:rPr>
          <w:b/>
          <w:bCs/>
          <w:szCs w:val="24"/>
        </w:rPr>
        <w:t xml:space="preserve"> </w:t>
      </w:r>
      <w:r w:rsidR="00F05996">
        <w:rPr>
          <w:b/>
          <w:noProof/>
          <w:szCs w:val="24"/>
        </w:rPr>
        <w:drawing>
          <wp:inline distT="0" distB="0" distL="0" distR="0">
            <wp:extent cx="2295525" cy="866775"/>
            <wp:effectExtent l="19050" t="0" r="9525" b="0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996">
        <w:rPr>
          <w:b/>
          <w:noProof/>
          <w:szCs w:val="24"/>
        </w:rPr>
        <w:drawing>
          <wp:inline distT="0" distB="0" distL="0" distR="0">
            <wp:extent cx="9525" cy="9525"/>
            <wp:effectExtent l="0" t="0" r="0" b="0"/>
            <wp:docPr id="2" name="Image 2" descr="24 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24 O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D3" w:rsidRDefault="00F70433" w:rsidP="001363B9">
      <w:pPr>
        <w:pStyle w:val="Lgende"/>
      </w:pPr>
      <w:bookmarkStart w:id="3" w:name="OLE_LINK2"/>
      <w:r>
        <w:t xml:space="preserve">CORSE MATIN </w:t>
      </w:r>
      <w:bookmarkEnd w:id="0"/>
      <w:bookmarkEnd w:id="1"/>
      <w:bookmarkEnd w:id="3"/>
      <w:r w:rsidR="00D86A1C">
        <w:t xml:space="preserve"> -Lundi 21 juillet</w:t>
      </w:r>
      <w:r w:rsidR="006B4C1E">
        <w:t xml:space="preserve"> </w:t>
      </w:r>
      <w:r w:rsidR="00927F13">
        <w:t xml:space="preserve"> 2014</w:t>
      </w:r>
      <w:r w:rsidR="009846B3">
        <w:t xml:space="preserve"> </w:t>
      </w:r>
    </w:p>
    <w:p w:rsidR="006B4C1E" w:rsidRPr="006B4C1E" w:rsidRDefault="005F7D96" w:rsidP="006B4C1E">
      <w:r>
        <w:rPr>
          <w:noProof/>
        </w:rPr>
        <w:drawing>
          <wp:inline distT="0" distB="0" distL="0" distR="0">
            <wp:extent cx="6917690" cy="7927340"/>
            <wp:effectExtent l="0" t="0" r="0" b="0"/>
            <wp:docPr id="4" name="Image 1" descr="5EDB05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EDB05E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23" w:rsidRPr="00BE3323" w:rsidRDefault="005F7D96" w:rsidP="00BE3323">
      <w:r>
        <w:rPr>
          <w:noProof/>
        </w:rPr>
        <w:lastRenderedPageBreak/>
        <w:drawing>
          <wp:inline distT="0" distB="0" distL="0" distR="0">
            <wp:extent cx="6830060" cy="9676765"/>
            <wp:effectExtent l="0" t="0" r="8890" b="635"/>
            <wp:docPr id="3" name="Image 2" descr="243EC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43EC3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967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323" w:rsidRPr="00BE3323" w:rsidSect="00463C78">
      <w:headerReference w:type="default" r:id="rId12"/>
      <w:pgSz w:w="12240" w:h="15840"/>
      <w:pgMar w:top="-568" w:right="616" w:bottom="284" w:left="851" w:header="720" w:footer="119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516" w:rsidRDefault="000A5516">
      <w:pPr>
        <w:spacing w:after="0" w:line="240" w:lineRule="auto"/>
      </w:pPr>
      <w:r>
        <w:separator/>
      </w:r>
    </w:p>
  </w:endnote>
  <w:endnote w:type="continuationSeparator" w:id="0">
    <w:p w:rsidR="000A5516" w:rsidRDefault="000A5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516" w:rsidRDefault="000A5516">
      <w:pPr>
        <w:spacing w:after="0" w:line="240" w:lineRule="auto"/>
      </w:pPr>
      <w:r>
        <w:separator/>
      </w:r>
    </w:p>
  </w:footnote>
  <w:footnote w:type="continuationSeparator" w:id="0">
    <w:p w:rsidR="000A5516" w:rsidRDefault="000A5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A1C" w:rsidRDefault="00D86A1C">
    <w:pPr>
      <w:tabs>
        <w:tab w:val="center" w:pos="4702"/>
        <w:tab w:val="right" w:pos="9405"/>
      </w:tabs>
      <w:rPr>
        <w:kern w:val="0"/>
      </w:rPr>
    </w:pPr>
  </w:p>
  <w:p w:rsidR="00D86A1C" w:rsidRDefault="00D86A1C">
    <w:pPr>
      <w:tabs>
        <w:tab w:val="center" w:pos="4702"/>
        <w:tab w:val="right" w:pos="9405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attachedTemplate r:id="rId1"/>
  <w:defaultTabStop w:val="709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3C8"/>
    <w:rsid w:val="00002E56"/>
    <w:rsid w:val="0001531E"/>
    <w:rsid w:val="00023DB7"/>
    <w:rsid w:val="00024EA0"/>
    <w:rsid w:val="000271D9"/>
    <w:rsid w:val="000312BE"/>
    <w:rsid w:val="00033567"/>
    <w:rsid w:val="00042CB4"/>
    <w:rsid w:val="00044601"/>
    <w:rsid w:val="00046C95"/>
    <w:rsid w:val="000578E9"/>
    <w:rsid w:val="00061BD6"/>
    <w:rsid w:val="0006527D"/>
    <w:rsid w:val="00080680"/>
    <w:rsid w:val="00080DD3"/>
    <w:rsid w:val="00085279"/>
    <w:rsid w:val="00087F8B"/>
    <w:rsid w:val="00090F9E"/>
    <w:rsid w:val="00092081"/>
    <w:rsid w:val="000A2F75"/>
    <w:rsid w:val="000A51E6"/>
    <w:rsid w:val="000A5516"/>
    <w:rsid w:val="000A6148"/>
    <w:rsid w:val="000B2B37"/>
    <w:rsid w:val="000B5CD4"/>
    <w:rsid w:val="000C5AD1"/>
    <w:rsid w:val="000C61E6"/>
    <w:rsid w:val="000D1D74"/>
    <w:rsid w:val="000D2018"/>
    <w:rsid w:val="000D578E"/>
    <w:rsid w:val="000D5F59"/>
    <w:rsid w:val="000E5CBB"/>
    <w:rsid w:val="00104736"/>
    <w:rsid w:val="001065F0"/>
    <w:rsid w:val="001076BC"/>
    <w:rsid w:val="00110B72"/>
    <w:rsid w:val="00112FE8"/>
    <w:rsid w:val="00115EE0"/>
    <w:rsid w:val="00124093"/>
    <w:rsid w:val="001318D2"/>
    <w:rsid w:val="00133779"/>
    <w:rsid w:val="0013479B"/>
    <w:rsid w:val="00135C7C"/>
    <w:rsid w:val="001363B9"/>
    <w:rsid w:val="00141D92"/>
    <w:rsid w:val="00142732"/>
    <w:rsid w:val="001428AC"/>
    <w:rsid w:val="00153097"/>
    <w:rsid w:val="0015454B"/>
    <w:rsid w:val="00154B39"/>
    <w:rsid w:val="001672FD"/>
    <w:rsid w:val="00167CFE"/>
    <w:rsid w:val="00170551"/>
    <w:rsid w:val="001722CC"/>
    <w:rsid w:val="001733C3"/>
    <w:rsid w:val="001821C2"/>
    <w:rsid w:val="001828BE"/>
    <w:rsid w:val="00195FF5"/>
    <w:rsid w:val="001A5A47"/>
    <w:rsid w:val="001B10AC"/>
    <w:rsid w:val="001B177A"/>
    <w:rsid w:val="001B2D5A"/>
    <w:rsid w:val="001B6F73"/>
    <w:rsid w:val="001B7943"/>
    <w:rsid w:val="001C7580"/>
    <w:rsid w:val="001D2C3A"/>
    <w:rsid w:val="001D5BE9"/>
    <w:rsid w:val="001D7FC6"/>
    <w:rsid w:val="001E2E6F"/>
    <w:rsid w:val="001E63C8"/>
    <w:rsid w:val="001F78FC"/>
    <w:rsid w:val="001F7D8C"/>
    <w:rsid w:val="00200197"/>
    <w:rsid w:val="00203AF1"/>
    <w:rsid w:val="0020791F"/>
    <w:rsid w:val="00217124"/>
    <w:rsid w:val="0022173F"/>
    <w:rsid w:val="00224565"/>
    <w:rsid w:val="00231E98"/>
    <w:rsid w:val="002341E5"/>
    <w:rsid w:val="00240CD6"/>
    <w:rsid w:val="00244B39"/>
    <w:rsid w:val="00246C74"/>
    <w:rsid w:val="002475FE"/>
    <w:rsid w:val="00253281"/>
    <w:rsid w:val="00256D97"/>
    <w:rsid w:val="002572CA"/>
    <w:rsid w:val="002710B6"/>
    <w:rsid w:val="002727EB"/>
    <w:rsid w:val="0028006D"/>
    <w:rsid w:val="00285290"/>
    <w:rsid w:val="002852F4"/>
    <w:rsid w:val="002921D0"/>
    <w:rsid w:val="002952CB"/>
    <w:rsid w:val="002A2344"/>
    <w:rsid w:val="002A5DE5"/>
    <w:rsid w:val="002B2519"/>
    <w:rsid w:val="002B664A"/>
    <w:rsid w:val="002C6383"/>
    <w:rsid w:val="002D3ADD"/>
    <w:rsid w:val="002D4C2C"/>
    <w:rsid w:val="002E0142"/>
    <w:rsid w:val="002E16A4"/>
    <w:rsid w:val="002E4C9E"/>
    <w:rsid w:val="002F18B0"/>
    <w:rsid w:val="002F2407"/>
    <w:rsid w:val="002F3CC2"/>
    <w:rsid w:val="002F7730"/>
    <w:rsid w:val="00300EAA"/>
    <w:rsid w:val="00303D2B"/>
    <w:rsid w:val="00312308"/>
    <w:rsid w:val="00322197"/>
    <w:rsid w:val="003259A1"/>
    <w:rsid w:val="00325BA6"/>
    <w:rsid w:val="00331E4B"/>
    <w:rsid w:val="00332E35"/>
    <w:rsid w:val="003338A2"/>
    <w:rsid w:val="0033606B"/>
    <w:rsid w:val="0033744E"/>
    <w:rsid w:val="0034221E"/>
    <w:rsid w:val="00342D3F"/>
    <w:rsid w:val="0034690A"/>
    <w:rsid w:val="00352C26"/>
    <w:rsid w:val="00356D70"/>
    <w:rsid w:val="00357132"/>
    <w:rsid w:val="00360826"/>
    <w:rsid w:val="00361AC4"/>
    <w:rsid w:val="00361D5C"/>
    <w:rsid w:val="00362404"/>
    <w:rsid w:val="00364A94"/>
    <w:rsid w:val="00365F69"/>
    <w:rsid w:val="00367EC1"/>
    <w:rsid w:val="00374141"/>
    <w:rsid w:val="003751FD"/>
    <w:rsid w:val="00380D9A"/>
    <w:rsid w:val="00383204"/>
    <w:rsid w:val="00385DE0"/>
    <w:rsid w:val="00391878"/>
    <w:rsid w:val="003977F7"/>
    <w:rsid w:val="00397997"/>
    <w:rsid w:val="003A4206"/>
    <w:rsid w:val="003A4A1E"/>
    <w:rsid w:val="003A76C9"/>
    <w:rsid w:val="003B12AB"/>
    <w:rsid w:val="003B13D8"/>
    <w:rsid w:val="003B689F"/>
    <w:rsid w:val="003D2470"/>
    <w:rsid w:val="003E4483"/>
    <w:rsid w:val="003F0B4C"/>
    <w:rsid w:val="003F3938"/>
    <w:rsid w:val="0040025E"/>
    <w:rsid w:val="00405A75"/>
    <w:rsid w:val="00410362"/>
    <w:rsid w:val="00410C29"/>
    <w:rsid w:val="00411899"/>
    <w:rsid w:val="00411D77"/>
    <w:rsid w:val="0042237F"/>
    <w:rsid w:val="0042315A"/>
    <w:rsid w:val="004266F4"/>
    <w:rsid w:val="00432D17"/>
    <w:rsid w:val="004431AA"/>
    <w:rsid w:val="0044446C"/>
    <w:rsid w:val="00450A71"/>
    <w:rsid w:val="00463C78"/>
    <w:rsid w:val="0046450D"/>
    <w:rsid w:val="00471C55"/>
    <w:rsid w:val="004762E7"/>
    <w:rsid w:val="00477C39"/>
    <w:rsid w:val="00481DCA"/>
    <w:rsid w:val="004854F2"/>
    <w:rsid w:val="004855A6"/>
    <w:rsid w:val="00485B03"/>
    <w:rsid w:val="004A3A99"/>
    <w:rsid w:val="004A441F"/>
    <w:rsid w:val="004C50AB"/>
    <w:rsid w:val="004D2249"/>
    <w:rsid w:val="004D6746"/>
    <w:rsid w:val="004E0106"/>
    <w:rsid w:val="004E04A5"/>
    <w:rsid w:val="004E2B49"/>
    <w:rsid w:val="004E4E35"/>
    <w:rsid w:val="004E6472"/>
    <w:rsid w:val="00502101"/>
    <w:rsid w:val="00514354"/>
    <w:rsid w:val="005155B5"/>
    <w:rsid w:val="005157D0"/>
    <w:rsid w:val="00516DBC"/>
    <w:rsid w:val="00523D27"/>
    <w:rsid w:val="005241C6"/>
    <w:rsid w:val="00524AF8"/>
    <w:rsid w:val="00524CEF"/>
    <w:rsid w:val="0052667A"/>
    <w:rsid w:val="005275D8"/>
    <w:rsid w:val="00534165"/>
    <w:rsid w:val="00535AB4"/>
    <w:rsid w:val="00546F87"/>
    <w:rsid w:val="0055244D"/>
    <w:rsid w:val="00555671"/>
    <w:rsid w:val="005607A8"/>
    <w:rsid w:val="00563245"/>
    <w:rsid w:val="00570BAB"/>
    <w:rsid w:val="00574348"/>
    <w:rsid w:val="0058740D"/>
    <w:rsid w:val="00587871"/>
    <w:rsid w:val="00590189"/>
    <w:rsid w:val="005954EB"/>
    <w:rsid w:val="00597F74"/>
    <w:rsid w:val="005A53C8"/>
    <w:rsid w:val="005A653E"/>
    <w:rsid w:val="005A6573"/>
    <w:rsid w:val="005B250C"/>
    <w:rsid w:val="005B359D"/>
    <w:rsid w:val="005B610D"/>
    <w:rsid w:val="005B7065"/>
    <w:rsid w:val="005C69DA"/>
    <w:rsid w:val="005C6B1D"/>
    <w:rsid w:val="005D2A31"/>
    <w:rsid w:val="005D47DD"/>
    <w:rsid w:val="005D63B2"/>
    <w:rsid w:val="005D69D3"/>
    <w:rsid w:val="005D76D1"/>
    <w:rsid w:val="005D7DC9"/>
    <w:rsid w:val="005E0535"/>
    <w:rsid w:val="005E2E69"/>
    <w:rsid w:val="005F1B6E"/>
    <w:rsid w:val="005F3D21"/>
    <w:rsid w:val="005F44B3"/>
    <w:rsid w:val="005F6D08"/>
    <w:rsid w:val="005F7D96"/>
    <w:rsid w:val="00607A54"/>
    <w:rsid w:val="00607CC3"/>
    <w:rsid w:val="006117B0"/>
    <w:rsid w:val="00614254"/>
    <w:rsid w:val="00620646"/>
    <w:rsid w:val="0062258A"/>
    <w:rsid w:val="00622BF5"/>
    <w:rsid w:val="00632195"/>
    <w:rsid w:val="00634852"/>
    <w:rsid w:val="00637957"/>
    <w:rsid w:val="006427C3"/>
    <w:rsid w:val="00645F97"/>
    <w:rsid w:val="006504C2"/>
    <w:rsid w:val="006533D3"/>
    <w:rsid w:val="00655FF3"/>
    <w:rsid w:val="0067037B"/>
    <w:rsid w:val="00671556"/>
    <w:rsid w:val="006717FC"/>
    <w:rsid w:val="00672165"/>
    <w:rsid w:val="006737EC"/>
    <w:rsid w:val="0067453A"/>
    <w:rsid w:val="00674F20"/>
    <w:rsid w:val="00676F0D"/>
    <w:rsid w:val="00680A28"/>
    <w:rsid w:val="006848FC"/>
    <w:rsid w:val="00685B4B"/>
    <w:rsid w:val="006A3AD8"/>
    <w:rsid w:val="006B4C1E"/>
    <w:rsid w:val="006B50F3"/>
    <w:rsid w:val="006C1AA4"/>
    <w:rsid w:val="006C37C0"/>
    <w:rsid w:val="006C5C15"/>
    <w:rsid w:val="006C76BD"/>
    <w:rsid w:val="006D0479"/>
    <w:rsid w:val="006D4565"/>
    <w:rsid w:val="006E023D"/>
    <w:rsid w:val="006E09CD"/>
    <w:rsid w:val="006E6BC3"/>
    <w:rsid w:val="006E7397"/>
    <w:rsid w:val="006F19A1"/>
    <w:rsid w:val="006F3689"/>
    <w:rsid w:val="006F41D0"/>
    <w:rsid w:val="006F479F"/>
    <w:rsid w:val="00704172"/>
    <w:rsid w:val="00711046"/>
    <w:rsid w:val="007133EE"/>
    <w:rsid w:val="00715370"/>
    <w:rsid w:val="00717AB3"/>
    <w:rsid w:val="0072617C"/>
    <w:rsid w:val="0072630C"/>
    <w:rsid w:val="007322B9"/>
    <w:rsid w:val="00732D47"/>
    <w:rsid w:val="0073399A"/>
    <w:rsid w:val="00734455"/>
    <w:rsid w:val="00735426"/>
    <w:rsid w:val="0073708C"/>
    <w:rsid w:val="00740634"/>
    <w:rsid w:val="007406E8"/>
    <w:rsid w:val="00740A75"/>
    <w:rsid w:val="00746456"/>
    <w:rsid w:val="00746F35"/>
    <w:rsid w:val="00747FF7"/>
    <w:rsid w:val="00755B09"/>
    <w:rsid w:val="00761843"/>
    <w:rsid w:val="00762826"/>
    <w:rsid w:val="00764C96"/>
    <w:rsid w:val="00773AF3"/>
    <w:rsid w:val="00774085"/>
    <w:rsid w:val="007745EA"/>
    <w:rsid w:val="007838C9"/>
    <w:rsid w:val="00791484"/>
    <w:rsid w:val="00795A74"/>
    <w:rsid w:val="00795F16"/>
    <w:rsid w:val="00797280"/>
    <w:rsid w:val="007A6010"/>
    <w:rsid w:val="007B033D"/>
    <w:rsid w:val="007B3D09"/>
    <w:rsid w:val="007B41AA"/>
    <w:rsid w:val="007B57C5"/>
    <w:rsid w:val="007B641C"/>
    <w:rsid w:val="007C7B77"/>
    <w:rsid w:val="007D16EE"/>
    <w:rsid w:val="007D1E12"/>
    <w:rsid w:val="007D7FE5"/>
    <w:rsid w:val="007F0184"/>
    <w:rsid w:val="0080183F"/>
    <w:rsid w:val="00804D2C"/>
    <w:rsid w:val="008100D7"/>
    <w:rsid w:val="008107A0"/>
    <w:rsid w:val="00811379"/>
    <w:rsid w:val="00812209"/>
    <w:rsid w:val="00821252"/>
    <w:rsid w:val="00823F38"/>
    <w:rsid w:val="00826C2C"/>
    <w:rsid w:val="00827DB4"/>
    <w:rsid w:val="0083096F"/>
    <w:rsid w:val="00832F55"/>
    <w:rsid w:val="00834104"/>
    <w:rsid w:val="00835E96"/>
    <w:rsid w:val="0083623C"/>
    <w:rsid w:val="0083712C"/>
    <w:rsid w:val="00842CB0"/>
    <w:rsid w:val="00847676"/>
    <w:rsid w:val="00850632"/>
    <w:rsid w:val="00856F4F"/>
    <w:rsid w:val="00861811"/>
    <w:rsid w:val="00866BDD"/>
    <w:rsid w:val="00867432"/>
    <w:rsid w:val="00871E79"/>
    <w:rsid w:val="00873D38"/>
    <w:rsid w:val="008755DB"/>
    <w:rsid w:val="00876118"/>
    <w:rsid w:val="00876691"/>
    <w:rsid w:val="008838A0"/>
    <w:rsid w:val="008869DC"/>
    <w:rsid w:val="00895E76"/>
    <w:rsid w:val="008A4E85"/>
    <w:rsid w:val="008A5656"/>
    <w:rsid w:val="008A6106"/>
    <w:rsid w:val="008A63ED"/>
    <w:rsid w:val="008B6254"/>
    <w:rsid w:val="008B74B1"/>
    <w:rsid w:val="008C1197"/>
    <w:rsid w:val="008C4837"/>
    <w:rsid w:val="008D261B"/>
    <w:rsid w:val="008D6879"/>
    <w:rsid w:val="008E09C9"/>
    <w:rsid w:val="008E240B"/>
    <w:rsid w:val="008E2A60"/>
    <w:rsid w:val="008E50E2"/>
    <w:rsid w:val="008F0D1C"/>
    <w:rsid w:val="008F19DB"/>
    <w:rsid w:val="008F2674"/>
    <w:rsid w:val="008F30C7"/>
    <w:rsid w:val="008F37AB"/>
    <w:rsid w:val="00907B17"/>
    <w:rsid w:val="00910F4B"/>
    <w:rsid w:val="00921705"/>
    <w:rsid w:val="009228EA"/>
    <w:rsid w:val="00922B68"/>
    <w:rsid w:val="00927F13"/>
    <w:rsid w:val="00930A0C"/>
    <w:rsid w:val="00940628"/>
    <w:rsid w:val="00951611"/>
    <w:rsid w:val="00951E95"/>
    <w:rsid w:val="009526BC"/>
    <w:rsid w:val="00960A41"/>
    <w:rsid w:val="00960B6D"/>
    <w:rsid w:val="00961CBC"/>
    <w:rsid w:val="00963CAA"/>
    <w:rsid w:val="00972C81"/>
    <w:rsid w:val="00975A08"/>
    <w:rsid w:val="00975B56"/>
    <w:rsid w:val="00983D99"/>
    <w:rsid w:val="009846B3"/>
    <w:rsid w:val="009A1F68"/>
    <w:rsid w:val="009A21DB"/>
    <w:rsid w:val="009A4B53"/>
    <w:rsid w:val="009B00B3"/>
    <w:rsid w:val="009C7EE1"/>
    <w:rsid w:val="009D3B12"/>
    <w:rsid w:val="009D3DF8"/>
    <w:rsid w:val="009E3497"/>
    <w:rsid w:val="009E7AA3"/>
    <w:rsid w:val="009F5829"/>
    <w:rsid w:val="00A007EA"/>
    <w:rsid w:val="00A023DE"/>
    <w:rsid w:val="00A1328D"/>
    <w:rsid w:val="00A20455"/>
    <w:rsid w:val="00A2162D"/>
    <w:rsid w:val="00A23C0C"/>
    <w:rsid w:val="00A24F24"/>
    <w:rsid w:val="00A42A1D"/>
    <w:rsid w:val="00A46215"/>
    <w:rsid w:val="00A4633D"/>
    <w:rsid w:val="00A4763A"/>
    <w:rsid w:val="00A47CD9"/>
    <w:rsid w:val="00A514A0"/>
    <w:rsid w:val="00A5312A"/>
    <w:rsid w:val="00A5783B"/>
    <w:rsid w:val="00A61771"/>
    <w:rsid w:val="00A62F3D"/>
    <w:rsid w:val="00A6467A"/>
    <w:rsid w:val="00A64BBC"/>
    <w:rsid w:val="00A81485"/>
    <w:rsid w:val="00A865D3"/>
    <w:rsid w:val="00AA2A19"/>
    <w:rsid w:val="00AA2F3F"/>
    <w:rsid w:val="00AA5013"/>
    <w:rsid w:val="00AA555E"/>
    <w:rsid w:val="00AA7691"/>
    <w:rsid w:val="00AA7A9B"/>
    <w:rsid w:val="00AB3ABE"/>
    <w:rsid w:val="00AB506F"/>
    <w:rsid w:val="00AC0C2F"/>
    <w:rsid w:val="00AC14D3"/>
    <w:rsid w:val="00AC48C4"/>
    <w:rsid w:val="00AC55DC"/>
    <w:rsid w:val="00AC5701"/>
    <w:rsid w:val="00AD042A"/>
    <w:rsid w:val="00AD7665"/>
    <w:rsid w:val="00AE6417"/>
    <w:rsid w:val="00AE79C5"/>
    <w:rsid w:val="00AF23EB"/>
    <w:rsid w:val="00AF4CC3"/>
    <w:rsid w:val="00AF7925"/>
    <w:rsid w:val="00B0492E"/>
    <w:rsid w:val="00B07D6E"/>
    <w:rsid w:val="00B17CC6"/>
    <w:rsid w:val="00B21F98"/>
    <w:rsid w:val="00B22EAC"/>
    <w:rsid w:val="00B468C1"/>
    <w:rsid w:val="00B6658C"/>
    <w:rsid w:val="00B72D37"/>
    <w:rsid w:val="00B77920"/>
    <w:rsid w:val="00B95919"/>
    <w:rsid w:val="00BA362F"/>
    <w:rsid w:val="00BA4EEF"/>
    <w:rsid w:val="00BA6990"/>
    <w:rsid w:val="00BB53D3"/>
    <w:rsid w:val="00BB71F8"/>
    <w:rsid w:val="00BC65F7"/>
    <w:rsid w:val="00BD06B9"/>
    <w:rsid w:val="00BD4394"/>
    <w:rsid w:val="00BD56C2"/>
    <w:rsid w:val="00BE3323"/>
    <w:rsid w:val="00BE4E8A"/>
    <w:rsid w:val="00BF2A5F"/>
    <w:rsid w:val="00BF73D4"/>
    <w:rsid w:val="00C060B7"/>
    <w:rsid w:val="00C12075"/>
    <w:rsid w:val="00C13211"/>
    <w:rsid w:val="00C13439"/>
    <w:rsid w:val="00C1500D"/>
    <w:rsid w:val="00C22B5C"/>
    <w:rsid w:val="00C25D48"/>
    <w:rsid w:val="00C326E8"/>
    <w:rsid w:val="00C343F5"/>
    <w:rsid w:val="00C35267"/>
    <w:rsid w:val="00C35FB1"/>
    <w:rsid w:val="00C507DB"/>
    <w:rsid w:val="00C73218"/>
    <w:rsid w:val="00C762B5"/>
    <w:rsid w:val="00C762F9"/>
    <w:rsid w:val="00C8623E"/>
    <w:rsid w:val="00C86B15"/>
    <w:rsid w:val="00C8716A"/>
    <w:rsid w:val="00C92D92"/>
    <w:rsid w:val="00C93756"/>
    <w:rsid w:val="00C96A24"/>
    <w:rsid w:val="00CA3873"/>
    <w:rsid w:val="00CB165C"/>
    <w:rsid w:val="00CB1DFD"/>
    <w:rsid w:val="00CC2D60"/>
    <w:rsid w:val="00CC374C"/>
    <w:rsid w:val="00CC41FD"/>
    <w:rsid w:val="00CC535A"/>
    <w:rsid w:val="00D004B8"/>
    <w:rsid w:val="00D0221A"/>
    <w:rsid w:val="00D0583F"/>
    <w:rsid w:val="00D102EC"/>
    <w:rsid w:val="00D109ED"/>
    <w:rsid w:val="00D134C6"/>
    <w:rsid w:val="00D30380"/>
    <w:rsid w:val="00D6303E"/>
    <w:rsid w:val="00D65122"/>
    <w:rsid w:val="00D70A33"/>
    <w:rsid w:val="00D825A3"/>
    <w:rsid w:val="00D83882"/>
    <w:rsid w:val="00D85187"/>
    <w:rsid w:val="00D866FC"/>
    <w:rsid w:val="00D86A1C"/>
    <w:rsid w:val="00D90430"/>
    <w:rsid w:val="00D92B2B"/>
    <w:rsid w:val="00D93E6F"/>
    <w:rsid w:val="00DA2888"/>
    <w:rsid w:val="00DA5EC3"/>
    <w:rsid w:val="00DA62BE"/>
    <w:rsid w:val="00DA71C5"/>
    <w:rsid w:val="00DB3852"/>
    <w:rsid w:val="00DB40A6"/>
    <w:rsid w:val="00DB6370"/>
    <w:rsid w:val="00DC26D0"/>
    <w:rsid w:val="00DC7869"/>
    <w:rsid w:val="00DC7EC6"/>
    <w:rsid w:val="00DD2D11"/>
    <w:rsid w:val="00DE6827"/>
    <w:rsid w:val="00DF2BEF"/>
    <w:rsid w:val="00DF3C02"/>
    <w:rsid w:val="00E05000"/>
    <w:rsid w:val="00E064CB"/>
    <w:rsid w:val="00E11560"/>
    <w:rsid w:val="00E14F19"/>
    <w:rsid w:val="00E209A7"/>
    <w:rsid w:val="00E20EE4"/>
    <w:rsid w:val="00E2179A"/>
    <w:rsid w:val="00E23DAA"/>
    <w:rsid w:val="00E266CF"/>
    <w:rsid w:val="00E33C45"/>
    <w:rsid w:val="00E4163A"/>
    <w:rsid w:val="00E4699A"/>
    <w:rsid w:val="00E4711F"/>
    <w:rsid w:val="00E474B2"/>
    <w:rsid w:val="00E56536"/>
    <w:rsid w:val="00E620E6"/>
    <w:rsid w:val="00E640F5"/>
    <w:rsid w:val="00E64325"/>
    <w:rsid w:val="00E64A57"/>
    <w:rsid w:val="00E64B77"/>
    <w:rsid w:val="00E6527F"/>
    <w:rsid w:val="00E65931"/>
    <w:rsid w:val="00E700DF"/>
    <w:rsid w:val="00E72FA6"/>
    <w:rsid w:val="00E90350"/>
    <w:rsid w:val="00E94638"/>
    <w:rsid w:val="00EA4FE4"/>
    <w:rsid w:val="00EA5C5D"/>
    <w:rsid w:val="00EB14F0"/>
    <w:rsid w:val="00EB73B8"/>
    <w:rsid w:val="00EC0910"/>
    <w:rsid w:val="00EC6F37"/>
    <w:rsid w:val="00ED1458"/>
    <w:rsid w:val="00ED3BEC"/>
    <w:rsid w:val="00ED50B8"/>
    <w:rsid w:val="00EE11D5"/>
    <w:rsid w:val="00EF6311"/>
    <w:rsid w:val="00F05996"/>
    <w:rsid w:val="00F11165"/>
    <w:rsid w:val="00F21BF7"/>
    <w:rsid w:val="00F3611F"/>
    <w:rsid w:val="00F36C42"/>
    <w:rsid w:val="00F415BD"/>
    <w:rsid w:val="00F50311"/>
    <w:rsid w:val="00F5141F"/>
    <w:rsid w:val="00F51804"/>
    <w:rsid w:val="00F559C4"/>
    <w:rsid w:val="00F67627"/>
    <w:rsid w:val="00F70433"/>
    <w:rsid w:val="00F71CA6"/>
    <w:rsid w:val="00F77B2C"/>
    <w:rsid w:val="00F80CA6"/>
    <w:rsid w:val="00F8108B"/>
    <w:rsid w:val="00F87526"/>
    <w:rsid w:val="00F87F05"/>
    <w:rsid w:val="00F9006B"/>
    <w:rsid w:val="00FA1382"/>
    <w:rsid w:val="00FA74E4"/>
    <w:rsid w:val="00FB68F5"/>
    <w:rsid w:val="00FC1A86"/>
    <w:rsid w:val="00FC6569"/>
    <w:rsid w:val="00FC7809"/>
    <w:rsid w:val="00FC79E1"/>
    <w:rsid w:val="00FD208A"/>
    <w:rsid w:val="00FD2546"/>
    <w:rsid w:val="00FD747E"/>
    <w:rsid w:val="00FD7516"/>
    <w:rsid w:val="00FE0DA7"/>
    <w:rsid w:val="00FE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0F5"/>
    <w:pPr>
      <w:widowControl w:val="0"/>
      <w:overflowPunct w:val="0"/>
      <w:adjustRightInd w:val="0"/>
      <w:spacing w:after="240" w:line="275" w:lineRule="auto"/>
    </w:pPr>
    <w:rPr>
      <w:rFonts w:cs="Calibri"/>
      <w:kern w:val="28"/>
      <w:sz w:val="22"/>
      <w:szCs w:val="22"/>
    </w:rPr>
  </w:style>
  <w:style w:type="paragraph" w:styleId="Titre1">
    <w:name w:val="heading 1"/>
    <w:basedOn w:val="Normal"/>
    <w:qFormat/>
    <w:rsid w:val="00E640F5"/>
    <w:pPr>
      <w:widowControl/>
      <w:overflowPunct/>
      <w:adjustRightInd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semiHidden/>
    <w:unhideWhenUsed/>
    <w:rsid w:val="00E640F5"/>
    <w:pPr>
      <w:widowControl/>
      <w:overflowPunct/>
      <w:adjustRightInd/>
      <w:spacing w:after="0" w:line="240" w:lineRule="auto"/>
    </w:pPr>
    <w:rPr>
      <w:rFonts w:ascii="Times New Roman" w:hAnsi="Times New Roman" w:cs="Times New Roman"/>
      <w:kern w:val="0"/>
      <w:sz w:val="24"/>
      <w:szCs w:val="24"/>
    </w:rPr>
  </w:style>
  <w:style w:type="character" w:styleId="lev">
    <w:name w:val="Strong"/>
    <w:basedOn w:val="Policepardfaut"/>
    <w:qFormat/>
    <w:rsid w:val="00E640F5"/>
    <w:rPr>
      <w:b/>
      <w:bCs/>
    </w:rPr>
  </w:style>
  <w:style w:type="character" w:customStyle="1" w:styleId="Titre1Car">
    <w:name w:val="Titre 1 Car"/>
    <w:basedOn w:val="Policepardfaut"/>
    <w:rsid w:val="00E640F5"/>
    <w:rPr>
      <w:rFonts w:ascii="Times New Roman" w:hAnsi="Times New Roman"/>
      <w:b/>
      <w:bCs/>
      <w:kern w:val="36"/>
      <w:sz w:val="48"/>
      <w:szCs w:val="48"/>
    </w:rPr>
  </w:style>
  <w:style w:type="character" w:customStyle="1" w:styleId="publication2">
    <w:name w:val="publication2"/>
    <w:basedOn w:val="Policepardfaut"/>
    <w:rsid w:val="00E640F5"/>
  </w:style>
  <w:style w:type="character" w:customStyle="1" w:styleId="commentaires">
    <w:name w:val="commentaires"/>
    <w:basedOn w:val="Policepardfaut"/>
    <w:rsid w:val="00E640F5"/>
  </w:style>
  <w:style w:type="paragraph" w:customStyle="1" w:styleId="nmtxt1lettrinecourant">
    <w:name w:val="nm_txt_1_lettrine_courant"/>
    <w:basedOn w:val="Normal"/>
    <w:rsid w:val="00E640F5"/>
    <w:pPr>
      <w:widowControl/>
      <w:overflowPunct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nmtxtcourant">
    <w:name w:val="nm_txt_courant"/>
    <w:basedOn w:val="Normal"/>
    <w:rsid w:val="00E640F5"/>
    <w:pPr>
      <w:widowControl/>
      <w:overflowPunct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publication">
    <w:name w:val="publication"/>
    <w:basedOn w:val="Policepardfaut"/>
    <w:rsid w:val="00E640F5"/>
  </w:style>
  <w:style w:type="character" w:customStyle="1" w:styleId="legende">
    <w:name w:val="legende"/>
    <w:basedOn w:val="Policepardfaut"/>
    <w:rsid w:val="00E640F5"/>
  </w:style>
  <w:style w:type="character" w:customStyle="1" w:styleId="credit">
    <w:name w:val="credit"/>
    <w:basedOn w:val="Policepardfaut"/>
    <w:rsid w:val="00E640F5"/>
  </w:style>
  <w:style w:type="paragraph" w:customStyle="1" w:styleId="nmtxtintercourant">
    <w:name w:val="nm_txt_inter_courant"/>
    <w:basedOn w:val="Normal"/>
    <w:rsid w:val="00E640F5"/>
    <w:pPr>
      <w:widowControl/>
      <w:overflowPunct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  <w:style w:type="paragraph" w:styleId="En-tte">
    <w:name w:val="header"/>
    <w:basedOn w:val="Normal"/>
    <w:semiHidden/>
    <w:unhideWhenUsed/>
    <w:rsid w:val="00E640F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semiHidden/>
    <w:rsid w:val="00E640F5"/>
    <w:rPr>
      <w:rFonts w:cs="Calibri"/>
      <w:kern w:val="28"/>
      <w:sz w:val="22"/>
      <w:szCs w:val="22"/>
    </w:rPr>
  </w:style>
  <w:style w:type="paragraph" w:styleId="Pieddepage">
    <w:name w:val="footer"/>
    <w:basedOn w:val="Normal"/>
    <w:semiHidden/>
    <w:unhideWhenUsed/>
    <w:rsid w:val="00E640F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semiHidden/>
    <w:rsid w:val="00E640F5"/>
    <w:rPr>
      <w:rFonts w:cs="Calibri"/>
      <w:kern w:val="28"/>
      <w:sz w:val="22"/>
      <w:szCs w:val="22"/>
    </w:rPr>
  </w:style>
  <w:style w:type="character" w:styleId="Lienhypertexte">
    <w:name w:val="Hyperlink"/>
    <w:basedOn w:val="Policepardfaut"/>
    <w:semiHidden/>
    <w:unhideWhenUsed/>
    <w:rsid w:val="00E640F5"/>
    <w:rPr>
      <w:color w:val="0000FF"/>
      <w:u w:val="single"/>
    </w:rPr>
  </w:style>
  <w:style w:type="character" w:customStyle="1" w:styleId="libelle">
    <w:name w:val="libelle"/>
    <w:basedOn w:val="Policepardfaut"/>
    <w:rsid w:val="00E640F5"/>
  </w:style>
  <w:style w:type="character" w:customStyle="1" w:styleId="nombre-vote">
    <w:name w:val="nombre-vote"/>
    <w:basedOn w:val="Policepardfaut"/>
    <w:rsid w:val="00E640F5"/>
  </w:style>
  <w:style w:type="paragraph" w:customStyle="1" w:styleId="nmtxt05papierchapo">
    <w:name w:val="nm_txt_05_papier_chapo"/>
    <w:basedOn w:val="Normal"/>
    <w:rsid w:val="00E640F5"/>
    <w:pPr>
      <w:widowControl/>
      <w:overflowPunct/>
      <w:adjustRightInd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nmtxt06textecourantc9">
    <w:name w:val="nm_txt_06_texte_courant_c9"/>
    <w:basedOn w:val="Normal"/>
    <w:rsid w:val="00E640F5"/>
    <w:pPr>
      <w:widowControl/>
      <w:overflowPunct/>
      <w:adjustRightInd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nmtxt07inter">
    <w:name w:val="nm_txt_07_inter"/>
    <w:basedOn w:val="Normal"/>
    <w:rsid w:val="00E640F5"/>
    <w:pPr>
      <w:widowControl/>
      <w:overflowPunct/>
      <w:adjustRightInd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nmtit12encadretitrelight">
    <w:name w:val="nm_tit_12_encadre_titre_light"/>
    <w:basedOn w:val="Normal"/>
    <w:rsid w:val="00E640F5"/>
    <w:pPr>
      <w:widowControl/>
      <w:overflowPunct/>
      <w:adjustRightInd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nmtxt13encadretextelight">
    <w:name w:val="nm_txt_13_encadre_texte_light"/>
    <w:basedOn w:val="Normal"/>
    <w:rsid w:val="00E640F5"/>
    <w:pPr>
      <w:widowControl/>
      <w:overflowPunct/>
      <w:adjustRightInd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inter">
    <w:name w:val="inter"/>
    <w:basedOn w:val="Normal"/>
    <w:rsid w:val="00E640F5"/>
    <w:pPr>
      <w:widowControl/>
      <w:overflowPunct/>
      <w:adjustRightInd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styleId="Lgende">
    <w:name w:val="caption"/>
    <w:basedOn w:val="Normal"/>
    <w:next w:val="Normal"/>
    <w:qFormat/>
    <w:rsid w:val="00E640F5"/>
    <w:pPr>
      <w:jc w:val="both"/>
    </w:pPr>
    <w:rPr>
      <w:b/>
      <w:bCs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1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1F98"/>
    <w:rPr>
      <w:rFonts w:ascii="Tahoma" w:hAnsi="Tahoma" w:cs="Tahoma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0F5"/>
    <w:pPr>
      <w:widowControl w:val="0"/>
      <w:overflowPunct w:val="0"/>
      <w:adjustRightInd w:val="0"/>
      <w:spacing w:after="240" w:line="275" w:lineRule="auto"/>
    </w:pPr>
    <w:rPr>
      <w:rFonts w:cs="Calibri"/>
      <w:kern w:val="28"/>
      <w:sz w:val="22"/>
      <w:szCs w:val="22"/>
    </w:rPr>
  </w:style>
  <w:style w:type="paragraph" w:styleId="Titre1">
    <w:name w:val="heading 1"/>
    <w:basedOn w:val="Normal"/>
    <w:qFormat/>
    <w:rsid w:val="00E640F5"/>
    <w:pPr>
      <w:widowControl/>
      <w:overflowPunct/>
      <w:adjustRightInd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semiHidden/>
    <w:unhideWhenUsed/>
    <w:rsid w:val="00E640F5"/>
    <w:pPr>
      <w:widowControl/>
      <w:overflowPunct/>
      <w:adjustRightInd/>
      <w:spacing w:after="0" w:line="240" w:lineRule="auto"/>
    </w:pPr>
    <w:rPr>
      <w:rFonts w:ascii="Times New Roman" w:hAnsi="Times New Roman" w:cs="Times New Roman"/>
      <w:kern w:val="0"/>
      <w:sz w:val="24"/>
      <w:szCs w:val="24"/>
    </w:rPr>
  </w:style>
  <w:style w:type="character" w:styleId="lev">
    <w:name w:val="Strong"/>
    <w:basedOn w:val="Policepardfaut"/>
    <w:qFormat/>
    <w:rsid w:val="00E640F5"/>
    <w:rPr>
      <w:b/>
      <w:bCs/>
    </w:rPr>
  </w:style>
  <w:style w:type="character" w:customStyle="1" w:styleId="Titre1Car">
    <w:name w:val="Titre 1 Car"/>
    <w:basedOn w:val="Policepardfaut"/>
    <w:rsid w:val="00E640F5"/>
    <w:rPr>
      <w:rFonts w:ascii="Times New Roman" w:hAnsi="Times New Roman"/>
      <w:b/>
      <w:bCs/>
      <w:kern w:val="36"/>
      <w:sz w:val="48"/>
      <w:szCs w:val="48"/>
    </w:rPr>
  </w:style>
  <w:style w:type="character" w:customStyle="1" w:styleId="publication2">
    <w:name w:val="publication2"/>
    <w:basedOn w:val="Policepardfaut"/>
    <w:rsid w:val="00E640F5"/>
  </w:style>
  <w:style w:type="character" w:customStyle="1" w:styleId="commentaires">
    <w:name w:val="commentaires"/>
    <w:basedOn w:val="Policepardfaut"/>
    <w:rsid w:val="00E640F5"/>
  </w:style>
  <w:style w:type="paragraph" w:customStyle="1" w:styleId="nmtxt1lettrinecourant">
    <w:name w:val="nm_txt_1_lettrine_courant"/>
    <w:basedOn w:val="Normal"/>
    <w:rsid w:val="00E640F5"/>
    <w:pPr>
      <w:widowControl/>
      <w:overflowPunct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nmtxtcourant">
    <w:name w:val="nm_txt_courant"/>
    <w:basedOn w:val="Normal"/>
    <w:rsid w:val="00E640F5"/>
    <w:pPr>
      <w:widowControl/>
      <w:overflowPunct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publication">
    <w:name w:val="publication"/>
    <w:basedOn w:val="Policepardfaut"/>
    <w:rsid w:val="00E640F5"/>
  </w:style>
  <w:style w:type="character" w:customStyle="1" w:styleId="legende">
    <w:name w:val="legende"/>
    <w:basedOn w:val="Policepardfaut"/>
    <w:rsid w:val="00E640F5"/>
  </w:style>
  <w:style w:type="character" w:customStyle="1" w:styleId="credit">
    <w:name w:val="credit"/>
    <w:basedOn w:val="Policepardfaut"/>
    <w:rsid w:val="00E640F5"/>
  </w:style>
  <w:style w:type="paragraph" w:customStyle="1" w:styleId="nmtxtintercourant">
    <w:name w:val="nm_txt_inter_courant"/>
    <w:basedOn w:val="Normal"/>
    <w:rsid w:val="00E640F5"/>
    <w:pPr>
      <w:widowControl/>
      <w:overflowPunct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  <w:style w:type="paragraph" w:styleId="En-tte">
    <w:name w:val="header"/>
    <w:basedOn w:val="Normal"/>
    <w:semiHidden/>
    <w:unhideWhenUsed/>
    <w:rsid w:val="00E640F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semiHidden/>
    <w:rsid w:val="00E640F5"/>
    <w:rPr>
      <w:rFonts w:cs="Calibri"/>
      <w:kern w:val="28"/>
      <w:sz w:val="22"/>
      <w:szCs w:val="22"/>
    </w:rPr>
  </w:style>
  <w:style w:type="paragraph" w:styleId="Pieddepage">
    <w:name w:val="footer"/>
    <w:basedOn w:val="Normal"/>
    <w:semiHidden/>
    <w:unhideWhenUsed/>
    <w:rsid w:val="00E640F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semiHidden/>
    <w:rsid w:val="00E640F5"/>
    <w:rPr>
      <w:rFonts w:cs="Calibri"/>
      <w:kern w:val="28"/>
      <w:sz w:val="22"/>
      <w:szCs w:val="22"/>
    </w:rPr>
  </w:style>
  <w:style w:type="character" w:styleId="Lienhypertexte">
    <w:name w:val="Hyperlink"/>
    <w:basedOn w:val="Policepardfaut"/>
    <w:semiHidden/>
    <w:unhideWhenUsed/>
    <w:rsid w:val="00E640F5"/>
    <w:rPr>
      <w:color w:val="0000FF"/>
      <w:u w:val="single"/>
    </w:rPr>
  </w:style>
  <w:style w:type="character" w:customStyle="1" w:styleId="libelle">
    <w:name w:val="libelle"/>
    <w:basedOn w:val="Policepardfaut"/>
    <w:rsid w:val="00E640F5"/>
  </w:style>
  <w:style w:type="character" w:customStyle="1" w:styleId="nombre-vote">
    <w:name w:val="nombre-vote"/>
    <w:basedOn w:val="Policepardfaut"/>
    <w:rsid w:val="00E640F5"/>
  </w:style>
  <w:style w:type="paragraph" w:customStyle="1" w:styleId="nmtxt05papierchapo">
    <w:name w:val="nm_txt_05_papier_chapo"/>
    <w:basedOn w:val="Normal"/>
    <w:rsid w:val="00E640F5"/>
    <w:pPr>
      <w:widowControl/>
      <w:overflowPunct/>
      <w:adjustRightInd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nmtxt06textecourantc9">
    <w:name w:val="nm_txt_06_texte_courant_c9"/>
    <w:basedOn w:val="Normal"/>
    <w:rsid w:val="00E640F5"/>
    <w:pPr>
      <w:widowControl/>
      <w:overflowPunct/>
      <w:adjustRightInd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nmtxt07inter">
    <w:name w:val="nm_txt_07_inter"/>
    <w:basedOn w:val="Normal"/>
    <w:rsid w:val="00E640F5"/>
    <w:pPr>
      <w:widowControl/>
      <w:overflowPunct/>
      <w:adjustRightInd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nmtit12encadretitrelight">
    <w:name w:val="nm_tit_12_encadre_titre_light"/>
    <w:basedOn w:val="Normal"/>
    <w:rsid w:val="00E640F5"/>
    <w:pPr>
      <w:widowControl/>
      <w:overflowPunct/>
      <w:adjustRightInd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nmtxt13encadretextelight">
    <w:name w:val="nm_txt_13_encadre_texte_light"/>
    <w:basedOn w:val="Normal"/>
    <w:rsid w:val="00E640F5"/>
    <w:pPr>
      <w:widowControl/>
      <w:overflowPunct/>
      <w:adjustRightInd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inter">
    <w:name w:val="inter"/>
    <w:basedOn w:val="Normal"/>
    <w:rsid w:val="00E640F5"/>
    <w:pPr>
      <w:widowControl/>
      <w:overflowPunct/>
      <w:adjustRightInd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styleId="Lgende">
    <w:name w:val="caption"/>
    <w:basedOn w:val="Normal"/>
    <w:next w:val="Normal"/>
    <w:qFormat/>
    <w:rsid w:val="00E640F5"/>
    <w:pPr>
      <w:jc w:val="both"/>
    </w:pPr>
    <w:rPr>
      <w:b/>
      <w:bCs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1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1F98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83547\AppData\Roaming\Microsoft\Templates\Presse\Corse%20Matin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FD146-23BF-4C54-98E9-2CE794664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Corse Matin</Template>
  <TotalTime>0</TotalTime>
  <Pages>2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A83547</dc:creator>
  <cp:lastModifiedBy>pascal</cp:lastModifiedBy>
  <cp:revision>2</cp:revision>
  <cp:lastPrinted>2014-07-21T12:26:00Z</cp:lastPrinted>
  <dcterms:created xsi:type="dcterms:W3CDTF">2014-07-22T06:11:00Z</dcterms:created>
  <dcterms:modified xsi:type="dcterms:W3CDTF">2014-07-22T06:11:00Z</dcterms:modified>
</cp:coreProperties>
</file>